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3C98" w14:textId="77777777" w:rsidR="00803D35" w:rsidRDefault="00803D35" w:rsidP="00C04D0D">
      <w:pPr>
        <w:widowControl/>
        <w:jc w:val="center"/>
        <w:rPr>
          <w:rFonts w:ascii="Arial Black" w:hAnsi="Arial Black" w:cs="Arial"/>
          <w:b/>
          <w:sz w:val="35"/>
          <w:szCs w:val="35"/>
          <w:lang w:val="pt-BR"/>
        </w:rPr>
      </w:pPr>
    </w:p>
    <w:p w14:paraId="5D200124" w14:textId="77777777" w:rsidR="00803D35" w:rsidRDefault="00803D35" w:rsidP="00C04D0D">
      <w:pPr>
        <w:widowControl/>
        <w:jc w:val="center"/>
        <w:rPr>
          <w:rFonts w:ascii="Arial Black" w:hAnsi="Arial Black" w:cs="Arial"/>
          <w:b/>
          <w:sz w:val="35"/>
          <w:szCs w:val="35"/>
          <w:lang w:val="pt-BR"/>
        </w:rPr>
      </w:pPr>
    </w:p>
    <w:p w14:paraId="29B00373" w14:textId="2FD8A01D" w:rsidR="00C04D0D" w:rsidRDefault="00C04D0D" w:rsidP="00C04D0D">
      <w:pPr>
        <w:widowControl/>
        <w:jc w:val="center"/>
        <w:rPr>
          <w:rFonts w:ascii="Arial Black" w:hAnsi="Arial Black" w:cs="Arial"/>
          <w:b/>
          <w:sz w:val="35"/>
          <w:szCs w:val="35"/>
          <w:lang w:val="pt-BR"/>
        </w:rPr>
      </w:pPr>
      <w:r w:rsidRPr="00C04D0D">
        <w:rPr>
          <w:rFonts w:ascii="Arial Black" w:hAnsi="Arial Black" w:cs="Arial"/>
          <w:b/>
          <w:sz w:val="35"/>
          <w:szCs w:val="35"/>
          <w:lang w:val="pt-BR"/>
        </w:rPr>
        <w:t>SOLICITAÇÃO DE APROVEITAMENTO DE CRÉDITO</w:t>
      </w:r>
    </w:p>
    <w:p w14:paraId="3E9A6A8C" w14:textId="77777777" w:rsidR="00803D35" w:rsidRPr="00C04D0D" w:rsidRDefault="00803D35" w:rsidP="00C04D0D">
      <w:pPr>
        <w:widowControl/>
        <w:jc w:val="center"/>
        <w:rPr>
          <w:rFonts w:ascii="Arial Black" w:hAnsi="Arial Black" w:cs="Arial"/>
          <w:b/>
          <w:sz w:val="35"/>
          <w:szCs w:val="35"/>
          <w:lang w:val="pt-BR"/>
        </w:rPr>
      </w:pPr>
    </w:p>
    <w:tbl>
      <w:tblPr>
        <w:tblStyle w:val="Tabelacomgrade"/>
        <w:tblW w:w="10881" w:type="dxa"/>
        <w:tblLayout w:type="fixed"/>
        <w:tblLook w:val="04A0" w:firstRow="1" w:lastRow="0" w:firstColumn="1" w:lastColumn="0" w:noHBand="0" w:noVBand="1"/>
      </w:tblPr>
      <w:tblGrid>
        <w:gridCol w:w="1656"/>
        <w:gridCol w:w="9225"/>
      </w:tblGrid>
      <w:tr w:rsidR="00AA7F23" w14:paraId="556BA8A6" w14:textId="77777777" w:rsidTr="00803D35">
        <w:tc>
          <w:tcPr>
            <w:tcW w:w="10881" w:type="dxa"/>
            <w:gridSpan w:val="2"/>
            <w:vAlign w:val="center"/>
          </w:tcPr>
          <w:p w14:paraId="608124BF" w14:textId="77777777" w:rsidR="00AA7F23" w:rsidRDefault="00803D35">
            <w:pPr>
              <w:jc w:val="center"/>
            </w:pPr>
            <w:r>
              <w:rPr>
                <w:b/>
                <w:sz w:val="18"/>
              </w:rPr>
              <w:t>DADOS DO ALUNO</w:t>
            </w:r>
          </w:p>
        </w:tc>
      </w:tr>
      <w:tr w:rsidR="00AA7F23" w14:paraId="5D84F7F2" w14:textId="77777777" w:rsidTr="00803D35">
        <w:tc>
          <w:tcPr>
            <w:tcW w:w="1656" w:type="dxa"/>
            <w:vAlign w:val="center"/>
          </w:tcPr>
          <w:p w14:paraId="1E31CC69" w14:textId="77777777" w:rsidR="00AA7F23" w:rsidRDefault="00803D35">
            <w:r>
              <w:rPr>
                <w:sz w:val="18"/>
              </w:rPr>
              <w:t>NOME:</w:t>
            </w:r>
          </w:p>
        </w:tc>
        <w:tc>
          <w:tcPr>
            <w:tcW w:w="9225" w:type="dxa"/>
            <w:vAlign w:val="center"/>
          </w:tcPr>
          <w:p w14:paraId="777BA564" w14:textId="79EEF32A" w:rsidR="00AA7F23" w:rsidRDefault="00803D35">
            <w:r>
              <w:rPr>
                <w:sz w:val="18"/>
              </w:rPr>
              <w:t xml:space="preserve"> </w:t>
            </w:r>
          </w:p>
        </w:tc>
      </w:tr>
      <w:tr w:rsidR="00AA7F23" w14:paraId="516C7F39" w14:textId="77777777" w:rsidTr="00803D35">
        <w:tc>
          <w:tcPr>
            <w:tcW w:w="1656" w:type="dxa"/>
            <w:vAlign w:val="center"/>
          </w:tcPr>
          <w:p w14:paraId="5128DA40" w14:textId="302C2526" w:rsidR="00AA7F23" w:rsidRDefault="00803D35">
            <w:r>
              <w:rPr>
                <w:sz w:val="18"/>
              </w:rPr>
              <w:t>REGISTRO:</w:t>
            </w:r>
          </w:p>
        </w:tc>
        <w:tc>
          <w:tcPr>
            <w:tcW w:w="9225" w:type="dxa"/>
            <w:vAlign w:val="center"/>
          </w:tcPr>
          <w:p w14:paraId="2749B333" w14:textId="77777777" w:rsidR="00AA7F23" w:rsidRDefault="00803D35">
            <w:r>
              <w:rPr>
                <w:sz w:val="18"/>
              </w:rPr>
              <w:t xml:space="preserve"> </w:t>
            </w:r>
          </w:p>
        </w:tc>
      </w:tr>
    </w:tbl>
    <w:p w14:paraId="4A59836D" w14:textId="77777777" w:rsidR="00CA07B2" w:rsidRDefault="00CA07B2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6713BEA4" w14:textId="77777777" w:rsidR="004D3F3C" w:rsidRDefault="004D3F3C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7B8595CE" w14:textId="77777777" w:rsidR="00A35E0B" w:rsidRDefault="00A35E0B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7A380154" w14:textId="77777777" w:rsidR="00803D35" w:rsidRDefault="00803D35" w:rsidP="00A35E0B">
      <w:pPr>
        <w:widowControl/>
        <w:jc w:val="center"/>
        <w:rPr>
          <w:rFonts w:ascii="Arial Black" w:hAnsi="Arial Black" w:cs="Arial"/>
          <w:b/>
          <w:highlight w:val="yellow"/>
          <w:lang w:val="pt-BR"/>
        </w:rPr>
      </w:pPr>
    </w:p>
    <w:p w14:paraId="4EB55CD9" w14:textId="77777777" w:rsidR="00803D35" w:rsidRDefault="00803D35" w:rsidP="00A35E0B">
      <w:pPr>
        <w:widowControl/>
        <w:jc w:val="center"/>
        <w:rPr>
          <w:rFonts w:ascii="Arial Black" w:hAnsi="Arial Black" w:cs="Arial"/>
          <w:b/>
          <w:highlight w:val="yellow"/>
          <w:lang w:val="pt-BR"/>
        </w:rPr>
      </w:pPr>
    </w:p>
    <w:p w14:paraId="4ED1062F" w14:textId="5197FC42" w:rsidR="007E409A" w:rsidRDefault="00A35E0B" w:rsidP="00A35E0B">
      <w:pPr>
        <w:widowControl/>
        <w:jc w:val="center"/>
        <w:rPr>
          <w:rFonts w:ascii="Arial Black" w:hAnsi="Arial Black" w:cs="Arial"/>
          <w:b/>
          <w:highlight w:val="yellow"/>
          <w:lang w:val="pt-BR"/>
        </w:rPr>
      </w:pPr>
      <w:r w:rsidRPr="007E409A">
        <w:rPr>
          <w:rFonts w:ascii="Arial Black" w:hAnsi="Arial Black" w:cs="Arial"/>
          <w:b/>
          <w:highlight w:val="yellow"/>
          <w:lang w:val="pt-BR"/>
        </w:rPr>
        <w:t>OBS: ANEXAR A ESTE FORMULÁRIO O HISTÓRICO</w:t>
      </w:r>
      <w:r w:rsidR="007E409A">
        <w:rPr>
          <w:rFonts w:ascii="Arial Black" w:hAnsi="Arial Black" w:cs="Arial"/>
          <w:b/>
          <w:highlight w:val="yellow"/>
          <w:lang w:val="pt-BR"/>
        </w:rPr>
        <w:t xml:space="preserve"> ESCOLAR E </w:t>
      </w:r>
    </w:p>
    <w:p w14:paraId="43E706C6" w14:textId="77777777" w:rsidR="00A35E0B" w:rsidRDefault="007E409A" w:rsidP="00A35E0B">
      <w:pPr>
        <w:widowControl/>
        <w:jc w:val="center"/>
        <w:rPr>
          <w:rFonts w:ascii="Arial Black" w:hAnsi="Arial Black" w:cs="Arial"/>
          <w:b/>
          <w:lang w:val="pt-BR"/>
        </w:rPr>
      </w:pPr>
      <w:r>
        <w:rPr>
          <w:rFonts w:ascii="Arial Black" w:hAnsi="Arial Black" w:cs="Arial"/>
          <w:b/>
          <w:highlight w:val="yellow"/>
          <w:lang w:val="pt-BR"/>
        </w:rPr>
        <w:t>AS EMENTAS</w:t>
      </w:r>
      <w:r w:rsidR="00A35E0B" w:rsidRPr="007E409A">
        <w:rPr>
          <w:rFonts w:ascii="Arial Black" w:hAnsi="Arial Black" w:cs="Arial"/>
          <w:b/>
          <w:highlight w:val="yellow"/>
          <w:lang w:val="pt-BR"/>
        </w:rPr>
        <w:t xml:space="preserve"> </w:t>
      </w:r>
      <w:r>
        <w:rPr>
          <w:rFonts w:ascii="Arial Black" w:hAnsi="Arial Black" w:cs="Arial"/>
          <w:b/>
          <w:highlight w:val="yellow"/>
          <w:lang w:val="pt-BR"/>
        </w:rPr>
        <w:t>DAS DISCIPLINAS SOLICITADAS</w:t>
      </w:r>
      <w:r w:rsidR="00A35E0B" w:rsidRPr="007E409A">
        <w:rPr>
          <w:rFonts w:ascii="Arial Black" w:hAnsi="Arial Black" w:cs="Arial"/>
          <w:b/>
          <w:highlight w:val="yellow"/>
          <w:lang w:val="pt-BR"/>
        </w:rPr>
        <w:t>.</w:t>
      </w:r>
    </w:p>
    <w:p w14:paraId="1BB45576" w14:textId="77777777" w:rsidR="00803D35" w:rsidRDefault="00803D35" w:rsidP="00A35E0B">
      <w:pPr>
        <w:widowControl/>
        <w:jc w:val="center"/>
        <w:rPr>
          <w:rFonts w:ascii="Arial Black" w:hAnsi="Arial Black" w:cs="Arial"/>
          <w:b/>
          <w:lang w:val="pt-BR"/>
        </w:rPr>
      </w:pPr>
    </w:p>
    <w:p w14:paraId="49DB8C8A" w14:textId="77777777" w:rsidR="00803D35" w:rsidRPr="00A35E0B" w:rsidRDefault="00803D35" w:rsidP="00A35E0B">
      <w:pPr>
        <w:widowControl/>
        <w:jc w:val="center"/>
        <w:rPr>
          <w:rFonts w:ascii="Arial Black" w:hAnsi="Arial Black" w:cs="Arial"/>
          <w:b/>
          <w:szCs w:val="2"/>
          <w:lang w:val="pt-BR"/>
        </w:rPr>
      </w:pPr>
    </w:p>
    <w:p w14:paraId="10FBC1A2" w14:textId="77777777" w:rsidR="004D3F3C" w:rsidRDefault="004D3F3C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25402651" w14:textId="77777777" w:rsidR="004D3F3C" w:rsidRDefault="004D3F3C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290AA953" w14:textId="77777777" w:rsidR="004D3F3C" w:rsidRDefault="004D3F3C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190E9BF6" w14:textId="77777777" w:rsidR="00A35E0B" w:rsidRDefault="00A35E0B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tbl>
      <w:tblPr>
        <w:tblStyle w:val="ListaClara"/>
        <w:tblpPr w:leftFromText="141" w:rightFromText="141" w:vertAnchor="text" w:tblpY="-59"/>
        <w:tblW w:w="10598" w:type="dxa"/>
        <w:tblLayout w:type="fixed"/>
        <w:tblLook w:val="04A0" w:firstRow="1" w:lastRow="0" w:firstColumn="1" w:lastColumn="0" w:noHBand="0" w:noVBand="1"/>
      </w:tblPr>
      <w:tblGrid>
        <w:gridCol w:w="7621"/>
        <w:gridCol w:w="1276"/>
        <w:gridCol w:w="1701"/>
      </w:tblGrid>
      <w:tr w:rsidR="00A35E0B" w:rsidRPr="00A35E0B" w14:paraId="75326812" w14:textId="77777777" w:rsidTr="00A35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F8CB" w14:textId="77777777" w:rsidR="00A35E0B" w:rsidRPr="00A35E0B" w:rsidRDefault="00A35E0B" w:rsidP="00A35E0B">
            <w:pPr>
              <w:widowControl/>
              <w:jc w:val="center"/>
              <w:rPr>
                <w:rFonts w:ascii="Arial Black" w:hAnsi="Arial Black" w:cs="Arial"/>
                <w:b w:val="0"/>
                <w:color w:val="0000FF"/>
                <w:lang w:val="pt-BR"/>
              </w:rPr>
            </w:pPr>
            <w:r w:rsidRPr="00A35E0B">
              <w:rPr>
                <w:rFonts w:ascii="Arial Black" w:hAnsi="Arial Black" w:cs="Arial"/>
                <w:lang w:val="pt-BR"/>
              </w:rPr>
              <w:t>DADOS DA SOLICITAÇÃO</w:t>
            </w:r>
          </w:p>
        </w:tc>
      </w:tr>
      <w:tr w:rsidR="00A35E0B" w:rsidRPr="00C04D0D" w14:paraId="1C5CAB9A" w14:textId="77777777" w:rsidTr="00A3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830F" w14:textId="0934E3F2" w:rsidR="00A35E0B" w:rsidRPr="00A35E0B" w:rsidRDefault="00803D35" w:rsidP="00A35E0B">
            <w:pPr>
              <w:widowControl/>
              <w:tabs>
                <w:tab w:val="left" w:pos="1935"/>
              </w:tabs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 xml:space="preserve">Código e nome da disciplina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AE7E" w14:textId="77777777" w:rsidR="00A35E0B" w:rsidRPr="00A35E0B" w:rsidRDefault="00A35E0B" w:rsidP="00A35E0B">
            <w:pPr>
              <w:widowControl/>
              <w:tabs>
                <w:tab w:val="left" w:pos="1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pt-BR"/>
              </w:rPr>
            </w:pPr>
            <w:r w:rsidRPr="00A35E0B">
              <w:rPr>
                <w:rFonts w:ascii="Arial" w:hAnsi="Arial" w:cs="Arial"/>
                <w:b/>
                <w:bCs/>
                <w:lang w:val="pt-BR"/>
              </w:rPr>
              <w:t>CARGA HORÁRIA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DBA8" w14:textId="0D5545F4" w:rsidR="00A35E0B" w:rsidRPr="00CF3A4A" w:rsidRDefault="00A35E0B" w:rsidP="00A35E0B">
            <w:pPr>
              <w:widowControl/>
              <w:tabs>
                <w:tab w:val="left" w:pos="1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pt-BR"/>
              </w:rPr>
            </w:pPr>
            <w:r w:rsidRPr="00CF3A4A">
              <w:rPr>
                <w:rFonts w:ascii="Arial" w:hAnsi="Arial" w:cs="Arial"/>
                <w:b/>
                <w:bCs/>
                <w:lang w:val="pt-BR"/>
              </w:rPr>
              <w:t>INSTITUIÇÃ</w:t>
            </w:r>
            <w:r w:rsidR="00803D35">
              <w:rPr>
                <w:rFonts w:ascii="Arial" w:hAnsi="Arial" w:cs="Arial"/>
                <w:b/>
                <w:bCs/>
                <w:lang w:val="pt-BR"/>
              </w:rPr>
              <w:t>O</w:t>
            </w:r>
          </w:p>
        </w:tc>
      </w:tr>
      <w:tr w:rsidR="00A35E0B" w:rsidRPr="00C04D0D" w14:paraId="2117ABF8" w14:textId="77777777" w:rsidTr="00A35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F841" w14:textId="08877DE2" w:rsidR="00A35E0B" w:rsidRPr="007E409A" w:rsidRDefault="00A35E0B" w:rsidP="00A35E0B">
            <w:pPr>
              <w:widowControl/>
              <w:tabs>
                <w:tab w:val="left" w:pos="1935"/>
              </w:tabs>
              <w:jc w:val="center"/>
              <w:rPr>
                <w:rFonts w:ascii="Arial Black" w:hAnsi="Arial Black" w:cs="Arial"/>
                <w:b w:val="0"/>
                <w:color w:val="0000FF"/>
                <w:sz w:val="2"/>
                <w:szCs w:val="2"/>
                <w:lang w:val="pt-BR"/>
              </w:rPr>
            </w:pPr>
            <w:r w:rsidRPr="00516084">
              <w:rPr>
                <w:rFonts w:ascii="Arial Black" w:hAnsi="Arial Black" w:cs="Arial"/>
                <w:color w:val="0000FF"/>
                <w:szCs w:val="2"/>
              </w:rPr>
              <w:object w:dxaOrig="1440" w:dyaOrig="1440" w14:anchorId="40BEFB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03" type="#_x0000_t75" style="width:373.5pt;height:28.5pt" o:ole="">
                  <v:imagedata r:id="rId7" o:title=""/>
                </v:shape>
                <w:control r:id="rId8" w:name="TextBox4" w:shapeid="_x0000_i1303"/>
              </w:obje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B021" w14:textId="4DF12189" w:rsidR="00A35E0B" w:rsidRPr="007E409A" w:rsidRDefault="00A35E0B" w:rsidP="00A35E0B">
            <w:pPr>
              <w:widowControl/>
              <w:tabs>
                <w:tab w:val="left" w:pos="1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Arial"/>
                <w:b/>
                <w:color w:val="0000FF"/>
                <w:sz w:val="2"/>
                <w:szCs w:val="2"/>
                <w:lang w:val="pt-BR"/>
              </w:rPr>
            </w:pPr>
            <w:r>
              <w:rPr>
                <w:rFonts w:ascii="Arial Black" w:hAnsi="Arial Black" w:cs="Arial"/>
                <w:b/>
                <w:color w:val="0000FF"/>
                <w:sz w:val="28"/>
                <w:szCs w:val="2"/>
              </w:rPr>
              <w:object w:dxaOrig="1440" w:dyaOrig="1440" w14:anchorId="79C4B000">
                <v:shape id="_x0000_i1304" type="#_x0000_t75" style="width:55.5pt;height:28.5pt" o:ole="">
                  <v:imagedata r:id="rId9" o:title=""/>
                </v:shape>
                <w:control r:id="rId10" w:name="TextBox5" w:shapeid="_x0000_i1304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A5A6" w14:textId="45D5158B" w:rsidR="00A35E0B" w:rsidRPr="007E409A" w:rsidRDefault="00A35E0B" w:rsidP="00A35E0B">
            <w:pPr>
              <w:widowControl/>
              <w:tabs>
                <w:tab w:val="left" w:pos="1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Arial"/>
                <w:b/>
                <w:color w:val="0000FF"/>
                <w:sz w:val="2"/>
                <w:szCs w:val="2"/>
                <w:lang w:val="pt-BR"/>
              </w:rPr>
            </w:pPr>
            <w:r w:rsidRPr="007E409A">
              <w:rPr>
                <w:rFonts w:ascii="Arial Black" w:hAnsi="Arial Black" w:cs="Arial"/>
                <w:b/>
                <w:color w:val="0000FF"/>
                <w:sz w:val="2"/>
                <w:szCs w:val="2"/>
              </w:rPr>
              <w:object w:dxaOrig="1440" w:dyaOrig="1440" w14:anchorId="09A0EC29">
                <v:shape id="_x0000_i1305" type="#_x0000_t75" style="width:76.5pt;height:18pt" o:ole="">
                  <v:imagedata r:id="rId11" o:title=""/>
                </v:shape>
                <w:control r:id="rId12" w:name="TextBox53" w:shapeid="_x0000_i1305"/>
              </w:object>
            </w:r>
          </w:p>
        </w:tc>
      </w:tr>
      <w:tr w:rsidR="00A35E0B" w:rsidRPr="00C04D0D" w14:paraId="628C2C09" w14:textId="77777777" w:rsidTr="00A3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1AB1" w14:textId="4BEAA9CB" w:rsidR="00A35E0B" w:rsidRPr="007E409A" w:rsidRDefault="007E409A" w:rsidP="00A35E0B">
            <w:pPr>
              <w:widowControl/>
              <w:tabs>
                <w:tab w:val="left" w:pos="1935"/>
              </w:tabs>
              <w:jc w:val="center"/>
              <w:rPr>
                <w:rFonts w:ascii="Arial Black" w:hAnsi="Arial Black" w:cs="Arial"/>
                <w:b w:val="0"/>
                <w:color w:val="0000FF"/>
                <w:sz w:val="2"/>
                <w:szCs w:val="2"/>
                <w:lang w:val="pt-BR"/>
              </w:rPr>
            </w:pPr>
            <w:r w:rsidRPr="00516084">
              <w:rPr>
                <w:rFonts w:ascii="Arial Black" w:hAnsi="Arial Black" w:cs="Arial"/>
                <w:color w:val="0000FF"/>
                <w:szCs w:val="2"/>
              </w:rPr>
              <w:object w:dxaOrig="1440" w:dyaOrig="1440" w14:anchorId="7D90939E">
                <v:shape id="_x0000_i1302" type="#_x0000_t75" style="width:373.5pt;height:28.5pt" o:ole="">
                  <v:imagedata r:id="rId7" o:title=""/>
                </v:shape>
                <w:control r:id="rId13" w:name="TextBox41" w:shapeid="_x0000_i1302"/>
              </w:obje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CAB8" w14:textId="38195BB2" w:rsidR="00A35E0B" w:rsidRPr="007E409A" w:rsidRDefault="007E409A" w:rsidP="00A35E0B">
            <w:pPr>
              <w:widowControl/>
              <w:tabs>
                <w:tab w:val="left" w:pos="1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Arial"/>
                <w:b/>
                <w:color w:val="0000FF"/>
                <w:sz w:val="2"/>
                <w:szCs w:val="2"/>
                <w:lang w:val="pt-BR"/>
              </w:rPr>
            </w:pPr>
            <w:r>
              <w:rPr>
                <w:rFonts w:ascii="Arial Black" w:hAnsi="Arial Black" w:cs="Arial"/>
                <w:b/>
                <w:color w:val="0000FF"/>
                <w:sz w:val="28"/>
                <w:szCs w:val="2"/>
              </w:rPr>
              <w:object w:dxaOrig="1440" w:dyaOrig="1440" w14:anchorId="2E7C137A">
                <v:shape id="_x0000_i1296" type="#_x0000_t75" style="width:53pt;height:27pt" o:ole="">
                  <v:imagedata r:id="rId14" o:title=""/>
                </v:shape>
                <w:control r:id="rId15" w:name="TextBox51" w:shapeid="_x0000_i1296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ED8D" w14:textId="7ACA5CDF" w:rsidR="00A35E0B" w:rsidRPr="007E409A" w:rsidRDefault="00A35E0B" w:rsidP="00A35E0B">
            <w:pPr>
              <w:widowControl/>
              <w:tabs>
                <w:tab w:val="left" w:pos="1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Arial"/>
                <w:b/>
                <w:color w:val="0000FF"/>
                <w:sz w:val="2"/>
                <w:szCs w:val="2"/>
                <w:lang w:val="pt-BR"/>
              </w:rPr>
            </w:pPr>
            <w:r w:rsidRPr="007E409A">
              <w:rPr>
                <w:rFonts w:ascii="Arial Black" w:hAnsi="Arial Black" w:cs="Arial"/>
                <w:b/>
                <w:color w:val="0000FF"/>
                <w:sz w:val="2"/>
                <w:szCs w:val="2"/>
              </w:rPr>
              <w:object w:dxaOrig="1440" w:dyaOrig="1440" w14:anchorId="69040B8E">
                <v:shape id="_x0000_i1295" type="#_x0000_t75" style="width:76.5pt;height:18pt" o:ole="">
                  <v:imagedata r:id="rId11" o:title=""/>
                </v:shape>
                <w:control r:id="rId16" w:name="TextBox531" w:shapeid="_x0000_i1295"/>
              </w:object>
            </w:r>
          </w:p>
        </w:tc>
      </w:tr>
      <w:tr w:rsidR="00A35E0B" w:rsidRPr="00C04D0D" w14:paraId="43D055D7" w14:textId="77777777" w:rsidTr="00A35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521A" w14:textId="580219CD" w:rsidR="00A35E0B" w:rsidRPr="007E409A" w:rsidRDefault="007E409A" w:rsidP="00A35E0B">
            <w:pPr>
              <w:widowControl/>
              <w:tabs>
                <w:tab w:val="left" w:pos="1935"/>
              </w:tabs>
              <w:jc w:val="center"/>
              <w:rPr>
                <w:rFonts w:ascii="Arial Black" w:hAnsi="Arial Black" w:cs="Arial"/>
                <w:b w:val="0"/>
                <w:color w:val="0000FF"/>
                <w:sz w:val="2"/>
                <w:szCs w:val="2"/>
                <w:lang w:val="pt-BR"/>
              </w:rPr>
            </w:pPr>
            <w:r w:rsidRPr="00516084">
              <w:rPr>
                <w:rFonts w:ascii="Arial Black" w:hAnsi="Arial Black" w:cs="Arial"/>
                <w:color w:val="0000FF"/>
                <w:szCs w:val="2"/>
              </w:rPr>
              <w:object w:dxaOrig="1440" w:dyaOrig="1440" w14:anchorId="5B3C376D">
                <v:shape id="_x0000_i1294" type="#_x0000_t75" style="width:370pt;height:28pt" o:ole="">
                  <v:imagedata r:id="rId17" o:title=""/>
                </v:shape>
                <w:control r:id="rId18" w:name="TextBox42" w:shapeid="_x0000_i1294"/>
              </w:obje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7A73" w14:textId="04884137" w:rsidR="00A35E0B" w:rsidRPr="007E409A" w:rsidRDefault="007E409A" w:rsidP="00A35E0B">
            <w:pPr>
              <w:widowControl/>
              <w:tabs>
                <w:tab w:val="left" w:pos="1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Arial"/>
                <w:b/>
                <w:color w:val="0000FF"/>
                <w:sz w:val="2"/>
                <w:szCs w:val="2"/>
                <w:lang w:val="pt-BR"/>
              </w:rPr>
            </w:pPr>
            <w:r>
              <w:rPr>
                <w:rFonts w:ascii="Arial Black" w:hAnsi="Arial Black" w:cs="Arial"/>
                <w:b/>
                <w:color w:val="0000FF"/>
                <w:sz w:val="28"/>
                <w:szCs w:val="2"/>
              </w:rPr>
              <w:object w:dxaOrig="1440" w:dyaOrig="1440" w14:anchorId="30273F91">
                <v:shape id="_x0000_i1293" type="#_x0000_t75" style="width:53pt;height:27pt" o:ole="">
                  <v:imagedata r:id="rId14" o:title=""/>
                </v:shape>
                <w:control r:id="rId19" w:name="TextBox52" w:shapeid="_x0000_i1293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60CD" w14:textId="74EEE183" w:rsidR="00A35E0B" w:rsidRPr="007E409A" w:rsidRDefault="00A35E0B" w:rsidP="00A35E0B">
            <w:pPr>
              <w:widowControl/>
              <w:tabs>
                <w:tab w:val="left" w:pos="1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Arial"/>
                <w:b/>
                <w:color w:val="0000FF"/>
                <w:sz w:val="2"/>
                <w:szCs w:val="2"/>
                <w:lang w:val="pt-BR"/>
              </w:rPr>
            </w:pPr>
            <w:r w:rsidRPr="007E409A">
              <w:rPr>
                <w:rFonts w:ascii="Arial Black" w:hAnsi="Arial Black" w:cs="Arial"/>
                <w:b/>
                <w:color w:val="0000FF"/>
                <w:sz w:val="2"/>
                <w:szCs w:val="2"/>
              </w:rPr>
              <w:object w:dxaOrig="1440" w:dyaOrig="1440" w14:anchorId="6CBE77E3">
                <v:shape id="_x0000_i1292" type="#_x0000_t75" style="width:76.5pt;height:18pt" o:ole="">
                  <v:imagedata r:id="rId11" o:title=""/>
                </v:shape>
                <w:control r:id="rId20" w:name="TextBox532" w:shapeid="_x0000_i1292"/>
              </w:object>
            </w:r>
          </w:p>
        </w:tc>
      </w:tr>
      <w:tr w:rsidR="00A35E0B" w:rsidRPr="00C04D0D" w14:paraId="76C021CA" w14:textId="77777777" w:rsidTr="00A35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E9E1" w14:textId="72E122C5" w:rsidR="00A35E0B" w:rsidRPr="007E409A" w:rsidRDefault="007E409A" w:rsidP="00A35E0B">
            <w:pPr>
              <w:widowControl/>
              <w:tabs>
                <w:tab w:val="left" w:pos="1935"/>
              </w:tabs>
              <w:jc w:val="center"/>
              <w:rPr>
                <w:rFonts w:ascii="Arial Black" w:hAnsi="Arial Black" w:cs="Arial"/>
                <w:b w:val="0"/>
                <w:color w:val="0000FF"/>
                <w:sz w:val="2"/>
                <w:szCs w:val="2"/>
                <w:lang w:val="pt-BR"/>
              </w:rPr>
            </w:pPr>
            <w:r w:rsidRPr="00516084">
              <w:rPr>
                <w:rFonts w:ascii="Arial Black" w:hAnsi="Arial Black" w:cs="Arial"/>
                <w:color w:val="0000FF"/>
                <w:szCs w:val="2"/>
              </w:rPr>
              <w:object w:dxaOrig="1440" w:dyaOrig="1440" w14:anchorId="620A33FA">
                <v:shape id="_x0000_i1291" type="#_x0000_t75" style="width:370pt;height:28pt" o:ole="">
                  <v:imagedata r:id="rId17" o:title=""/>
                </v:shape>
                <w:control r:id="rId21" w:name="TextBox43" w:shapeid="_x0000_i1291"/>
              </w:obje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2F3D" w14:textId="278A5651" w:rsidR="00A35E0B" w:rsidRPr="007E409A" w:rsidRDefault="007E409A" w:rsidP="00A35E0B">
            <w:pPr>
              <w:widowControl/>
              <w:tabs>
                <w:tab w:val="left" w:pos="1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Arial"/>
                <w:b/>
                <w:color w:val="0000FF"/>
                <w:sz w:val="2"/>
                <w:szCs w:val="2"/>
                <w:lang w:val="pt-BR"/>
              </w:rPr>
            </w:pPr>
            <w:r>
              <w:rPr>
                <w:rFonts w:ascii="Arial Black" w:hAnsi="Arial Black" w:cs="Arial"/>
                <w:b/>
                <w:color w:val="0000FF"/>
                <w:sz w:val="28"/>
                <w:szCs w:val="2"/>
              </w:rPr>
              <w:object w:dxaOrig="1440" w:dyaOrig="1440" w14:anchorId="3C78E90B">
                <v:shape id="_x0000_i1290" type="#_x0000_t75" style="width:53pt;height:27pt" o:ole="">
                  <v:imagedata r:id="rId14" o:title=""/>
                </v:shape>
                <w:control r:id="rId22" w:name="TextBox54" w:shapeid="_x0000_i1290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EA1D" w14:textId="2061EF90" w:rsidR="00A35E0B" w:rsidRPr="007E409A" w:rsidRDefault="00A35E0B" w:rsidP="00A35E0B">
            <w:pPr>
              <w:widowControl/>
              <w:tabs>
                <w:tab w:val="left" w:pos="19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Arial"/>
                <w:b/>
                <w:color w:val="0000FF"/>
                <w:sz w:val="2"/>
                <w:szCs w:val="2"/>
                <w:lang w:val="pt-BR"/>
              </w:rPr>
            </w:pPr>
            <w:r w:rsidRPr="007E409A">
              <w:rPr>
                <w:rFonts w:ascii="Arial Black" w:hAnsi="Arial Black" w:cs="Arial"/>
                <w:b/>
                <w:color w:val="0000FF"/>
                <w:sz w:val="2"/>
                <w:szCs w:val="2"/>
              </w:rPr>
              <w:object w:dxaOrig="1440" w:dyaOrig="1440" w14:anchorId="05912211">
                <v:shape id="_x0000_i1289" type="#_x0000_t75" style="width:76.5pt;height:18pt" o:ole="">
                  <v:imagedata r:id="rId11" o:title=""/>
                </v:shape>
                <w:control r:id="rId23" w:name="TextBox533" w:shapeid="_x0000_i1289"/>
              </w:object>
            </w:r>
          </w:p>
        </w:tc>
      </w:tr>
      <w:tr w:rsidR="00A35E0B" w:rsidRPr="00C04D0D" w14:paraId="150DE159" w14:textId="77777777" w:rsidTr="00A35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389F" w14:textId="49483C41" w:rsidR="00A35E0B" w:rsidRPr="007E409A" w:rsidRDefault="007E409A" w:rsidP="00A35E0B">
            <w:pPr>
              <w:widowControl/>
              <w:tabs>
                <w:tab w:val="left" w:pos="1935"/>
              </w:tabs>
              <w:jc w:val="center"/>
              <w:rPr>
                <w:rFonts w:ascii="Arial Black" w:hAnsi="Arial Black" w:cs="Arial"/>
                <w:b w:val="0"/>
                <w:color w:val="0000FF"/>
                <w:sz w:val="2"/>
                <w:szCs w:val="2"/>
                <w:lang w:val="pt-BR"/>
              </w:rPr>
            </w:pPr>
            <w:r w:rsidRPr="00516084">
              <w:rPr>
                <w:rFonts w:ascii="Arial Black" w:hAnsi="Arial Black" w:cs="Arial"/>
                <w:color w:val="0000FF"/>
                <w:szCs w:val="2"/>
              </w:rPr>
              <w:object w:dxaOrig="1440" w:dyaOrig="1440" w14:anchorId="2BD49C33">
                <v:shape id="_x0000_i1288" type="#_x0000_t75" style="width:370pt;height:28pt" o:ole="">
                  <v:imagedata r:id="rId17" o:title=""/>
                </v:shape>
                <w:control r:id="rId24" w:name="TextBox44" w:shapeid="_x0000_i1288"/>
              </w:objec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F784" w14:textId="39DD28E6" w:rsidR="00A35E0B" w:rsidRPr="007E409A" w:rsidRDefault="007E409A" w:rsidP="00A35E0B">
            <w:pPr>
              <w:widowControl/>
              <w:tabs>
                <w:tab w:val="left" w:pos="1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Arial"/>
                <w:b/>
                <w:color w:val="0000FF"/>
                <w:sz w:val="2"/>
                <w:szCs w:val="2"/>
                <w:lang w:val="pt-BR"/>
              </w:rPr>
            </w:pPr>
            <w:r>
              <w:rPr>
                <w:rFonts w:ascii="Arial Black" w:hAnsi="Arial Black" w:cs="Arial"/>
                <w:b/>
                <w:color w:val="0000FF"/>
                <w:sz w:val="28"/>
                <w:szCs w:val="2"/>
              </w:rPr>
              <w:object w:dxaOrig="1440" w:dyaOrig="1440" w14:anchorId="167928F2">
                <v:shape id="_x0000_i1287" type="#_x0000_t75" style="width:53pt;height:27pt" o:ole="">
                  <v:imagedata r:id="rId14" o:title=""/>
                </v:shape>
                <w:control r:id="rId25" w:name="TextBox55" w:shapeid="_x0000_i1287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4EEE" w14:textId="05BE97C7" w:rsidR="00A35E0B" w:rsidRPr="007E409A" w:rsidRDefault="00A35E0B" w:rsidP="00A35E0B">
            <w:pPr>
              <w:widowControl/>
              <w:tabs>
                <w:tab w:val="left" w:pos="193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Arial"/>
                <w:b/>
                <w:color w:val="0000FF"/>
                <w:sz w:val="2"/>
                <w:szCs w:val="2"/>
                <w:lang w:val="pt-BR"/>
              </w:rPr>
            </w:pPr>
            <w:r w:rsidRPr="007E409A">
              <w:rPr>
                <w:rFonts w:ascii="Arial Black" w:hAnsi="Arial Black" w:cs="Arial"/>
                <w:b/>
                <w:color w:val="0000FF"/>
                <w:sz w:val="2"/>
                <w:szCs w:val="2"/>
              </w:rPr>
              <w:object w:dxaOrig="1440" w:dyaOrig="1440" w14:anchorId="41248C47">
                <v:shape id="_x0000_i1286" type="#_x0000_t75" style="width:76.5pt;height:18pt" o:ole="">
                  <v:imagedata r:id="rId11" o:title=""/>
                </v:shape>
                <w:control r:id="rId26" w:name="TextBox534" w:shapeid="_x0000_i1286"/>
              </w:object>
            </w:r>
          </w:p>
        </w:tc>
      </w:tr>
    </w:tbl>
    <w:p w14:paraId="508AC17D" w14:textId="77777777" w:rsidR="005E5B4A" w:rsidRDefault="005E5B4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762DAE0D" w14:textId="77777777" w:rsidR="005E5B4A" w:rsidRDefault="005E5B4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517B1A2A" w14:textId="77777777" w:rsidR="005E5B4A" w:rsidRDefault="005E5B4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7AA79765" w14:textId="77777777" w:rsidR="005E5B4A" w:rsidRDefault="005E5B4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0A67EB3D" w14:textId="77777777" w:rsidR="005E5B4A" w:rsidRDefault="005E5B4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4FB84C37" w14:textId="77777777" w:rsidR="005E5B4A" w:rsidRDefault="005E5B4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6C50B7A3" w14:textId="77777777" w:rsidR="005E5B4A" w:rsidRDefault="005E5B4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6FA1EA5D" w14:textId="77777777" w:rsidR="007E409A" w:rsidRDefault="007E409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0B76DF34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213E590E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2BACB4E4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092E6963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5D669452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2DA841BF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2CB0F4BC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522E0938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55DD104F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2FCB5B14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54E587E1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3DB18631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6B5C24E3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1F1EDF27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4ED9A54A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35DA691A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4835BC79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2F6EFD02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535B8C48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70AB7D27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10DDB7AD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2DD9F0C1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1F294E82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69AD05A4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781C8D24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40900A2E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5E40CFCA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2D708AF7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17CE8972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43BFF858" w14:textId="77777777" w:rsidR="00803D35" w:rsidRDefault="00803D35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31A8DF42" w14:textId="77777777" w:rsidR="007E409A" w:rsidRDefault="007E409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3689A8FD" w14:textId="77777777" w:rsidR="007E409A" w:rsidRDefault="007E409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5A24CCB9" w14:textId="77777777" w:rsidR="007E409A" w:rsidRDefault="007E409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50CEB4BD" w14:textId="77777777" w:rsidR="007E409A" w:rsidRDefault="007E409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24F8A734" w14:textId="77777777" w:rsidR="007E409A" w:rsidRDefault="007E409A" w:rsidP="00753CA7">
      <w:pPr>
        <w:widowControl/>
        <w:jc w:val="center"/>
        <w:rPr>
          <w:rFonts w:ascii="Arial Black" w:hAnsi="Arial Black" w:cs="Arial"/>
          <w:b/>
          <w:color w:val="0000FF"/>
          <w:sz w:val="2"/>
          <w:szCs w:val="2"/>
          <w:lang w:val="pt-BR"/>
        </w:rPr>
      </w:pPr>
    </w:p>
    <w:p w14:paraId="723348FC" w14:textId="77777777" w:rsidR="004D3F3C" w:rsidRDefault="008846BB" w:rsidP="00753CA7">
      <w:pPr>
        <w:widowControl/>
        <w:jc w:val="center"/>
        <w:rPr>
          <w:rFonts w:ascii="Arial Black" w:hAnsi="Arial Black" w:cs="Arial"/>
          <w:b/>
          <w:color w:val="0000FF"/>
          <w:lang w:val="pt-BR"/>
        </w:rPr>
      </w:pPr>
      <w:r>
        <w:rPr>
          <w:rFonts w:ascii="Arial Black" w:hAnsi="Arial Black" w:cs="Arial"/>
          <w:b/>
          <w:color w:val="0000FF"/>
          <w:lang w:val="pt-BR"/>
        </w:rPr>
        <w:t xml:space="preserve">                                                                                    </w:t>
      </w:r>
      <w:r w:rsidR="00BC6A95">
        <w:rPr>
          <w:rFonts w:ascii="Arial Black" w:hAnsi="Arial Black" w:cs="Arial"/>
          <w:b/>
          <w:color w:val="0000FF"/>
          <w:lang w:val="pt-BR"/>
        </w:rPr>
        <w:t xml:space="preserve">         </w:t>
      </w:r>
      <w:r w:rsidRPr="008846BB">
        <w:rPr>
          <w:rFonts w:ascii="Arial Black" w:hAnsi="Arial Black" w:cs="Arial"/>
          <w:b/>
          <w:lang w:val="pt-BR"/>
        </w:rPr>
        <w:t xml:space="preserve">/         /     </w:t>
      </w:r>
    </w:p>
    <w:p w14:paraId="3483D63F" w14:textId="77777777" w:rsidR="004D3F3C" w:rsidRPr="004D3F3C" w:rsidRDefault="008846BB" w:rsidP="00BC6A95">
      <w:pPr>
        <w:widowControl/>
        <w:rPr>
          <w:rFonts w:ascii="Arial" w:hAnsi="Arial" w:cs="Arial"/>
          <w:color w:val="0000FF"/>
          <w:sz w:val="2"/>
          <w:szCs w:val="2"/>
          <w:lang w:val="pt-BR"/>
        </w:rPr>
      </w:pPr>
      <w:r>
        <w:rPr>
          <w:rFonts w:ascii="Arial Black" w:hAnsi="Arial Black" w:cs="Arial"/>
          <w:b/>
          <w:noProof/>
          <w:color w:val="0000FF"/>
          <w:sz w:val="2"/>
          <w:szCs w:val="2"/>
          <w:lang w:val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65AC2" wp14:editId="04748B96">
                <wp:simplePos x="0" y="0"/>
                <wp:positionH relativeFrom="column">
                  <wp:posOffset>4441190</wp:posOffset>
                </wp:positionH>
                <wp:positionV relativeFrom="paragraph">
                  <wp:posOffset>32385</wp:posOffset>
                </wp:positionV>
                <wp:extent cx="1295400" cy="0"/>
                <wp:effectExtent l="0" t="0" r="19050" b="19050"/>
                <wp:wrapNone/>
                <wp:docPr id="15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73E90A" id="Conector reto 15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9.7pt,2.55pt" to="451.7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" strokecolor="black [3213]" strokeweight="1.75pt"/>
            </w:pict>
          </mc:Fallback>
        </mc:AlternateContent>
      </w:r>
      <w:r>
        <w:rPr>
          <w:rFonts w:ascii="Arial Black" w:hAnsi="Arial Black" w:cs="Arial"/>
          <w:b/>
          <w:noProof/>
          <w:color w:val="0000FF"/>
          <w:sz w:val="2"/>
          <w:szCs w:val="2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BBB6F" wp14:editId="70F23ECE">
                <wp:simplePos x="0" y="0"/>
                <wp:positionH relativeFrom="column">
                  <wp:posOffset>697230</wp:posOffset>
                </wp:positionH>
                <wp:positionV relativeFrom="paragraph">
                  <wp:posOffset>3810</wp:posOffset>
                </wp:positionV>
                <wp:extent cx="3209925" cy="0"/>
                <wp:effectExtent l="0" t="0" r="9525" b="1905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9925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71607" id="Conector reto 1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9pt,.3pt" to="307.6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" strokecolor="black [3213]" strokeweight="1.75pt"/>
            </w:pict>
          </mc:Fallback>
        </mc:AlternateContent>
      </w:r>
      <w:r w:rsidR="00BC6A95">
        <w:rPr>
          <w:rFonts w:ascii="Arial" w:hAnsi="Arial" w:cs="Arial"/>
          <w:lang w:val="pt-BR"/>
        </w:rPr>
        <w:t xml:space="preserve">                                               Ciente do Orientador</w:t>
      </w:r>
    </w:p>
    <w:sectPr w:rsidR="004D3F3C" w:rsidRPr="004D3F3C" w:rsidSect="00A35E0B">
      <w:headerReference w:type="default" r:id="rId27"/>
      <w:footerReference w:type="default" r:id="rId28"/>
      <w:pgSz w:w="11906" w:h="16838"/>
      <w:pgMar w:top="1135" w:right="1133" w:bottom="709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19130" w14:textId="77777777" w:rsidR="005426B9" w:rsidRDefault="005426B9" w:rsidP="003674D2">
      <w:r>
        <w:separator/>
      </w:r>
    </w:p>
  </w:endnote>
  <w:endnote w:type="continuationSeparator" w:id="0">
    <w:p w14:paraId="42421896" w14:textId="77777777" w:rsidR="005426B9" w:rsidRDefault="005426B9" w:rsidP="0036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F899" w14:textId="77777777" w:rsidR="00803D35" w:rsidRDefault="00803D3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6B20" w14:textId="77777777" w:rsidR="005426B9" w:rsidRDefault="005426B9" w:rsidP="003674D2">
      <w:r>
        <w:separator/>
      </w:r>
    </w:p>
  </w:footnote>
  <w:footnote w:type="continuationSeparator" w:id="0">
    <w:p w14:paraId="0F25EAAF" w14:textId="77777777" w:rsidR="005426B9" w:rsidRDefault="005426B9" w:rsidP="00367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5B8C" w14:textId="77777777" w:rsidR="00AA7F23" w:rsidRDefault="00803D35">
    <w:pPr>
      <w:jc w:val="center"/>
    </w:pPr>
    <w:r>
      <w:rPr>
        <w:noProof/>
      </w:rPr>
      <w:drawing>
        <wp:inline distT="0" distB="0" distL="0" distR="0" wp14:anchorId="3CF20703" wp14:editId="2C03C74C">
          <wp:extent cx="1234440" cy="43205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mg_wordmar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4440" cy="432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80173D8" wp14:editId="5AC5F903">
          <wp:extent cx="1417320" cy="9548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17320" cy="954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B2"/>
    <w:rsid w:val="00023825"/>
    <w:rsid w:val="000775DE"/>
    <w:rsid w:val="001515E0"/>
    <w:rsid w:val="00170DD8"/>
    <w:rsid w:val="0018559A"/>
    <w:rsid w:val="001A0D39"/>
    <w:rsid w:val="001C6730"/>
    <w:rsid w:val="001D15D5"/>
    <w:rsid w:val="002116AD"/>
    <w:rsid w:val="00222DD3"/>
    <w:rsid w:val="002427E7"/>
    <w:rsid w:val="00274A3F"/>
    <w:rsid w:val="0034507F"/>
    <w:rsid w:val="00366DB9"/>
    <w:rsid w:val="003674D2"/>
    <w:rsid w:val="00382997"/>
    <w:rsid w:val="003E2473"/>
    <w:rsid w:val="00465C3C"/>
    <w:rsid w:val="004D2FB9"/>
    <w:rsid w:val="004D3F3C"/>
    <w:rsid w:val="00516084"/>
    <w:rsid w:val="005426B9"/>
    <w:rsid w:val="005E5B4A"/>
    <w:rsid w:val="00606397"/>
    <w:rsid w:val="00622005"/>
    <w:rsid w:val="00644A4F"/>
    <w:rsid w:val="00675761"/>
    <w:rsid w:val="006768CE"/>
    <w:rsid w:val="007001E1"/>
    <w:rsid w:val="00753CA7"/>
    <w:rsid w:val="00787305"/>
    <w:rsid w:val="00787899"/>
    <w:rsid w:val="00790FC7"/>
    <w:rsid w:val="007A3093"/>
    <w:rsid w:val="007E0F84"/>
    <w:rsid w:val="007E409A"/>
    <w:rsid w:val="00803D35"/>
    <w:rsid w:val="008846BB"/>
    <w:rsid w:val="00891A77"/>
    <w:rsid w:val="008A43C5"/>
    <w:rsid w:val="008C3CDA"/>
    <w:rsid w:val="0095514F"/>
    <w:rsid w:val="00965C9D"/>
    <w:rsid w:val="00996753"/>
    <w:rsid w:val="009B204F"/>
    <w:rsid w:val="00A07051"/>
    <w:rsid w:val="00A258A3"/>
    <w:rsid w:val="00A35E0B"/>
    <w:rsid w:val="00A84CA0"/>
    <w:rsid w:val="00A915AF"/>
    <w:rsid w:val="00AA7F23"/>
    <w:rsid w:val="00AB32FC"/>
    <w:rsid w:val="00AF0A87"/>
    <w:rsid w:val="00AF0C8E"/>
    <w:rsid w:val="00B60556"/>
    <w:rsid w:val="00B76921"/>
    <w:rsid w:val="00BC6A95"/>
    <w:rsid w:val="00BC6B14"/>
    <w:rsid w:val="00C04D0D"/>
    <w:rsid w:val="00C43A71"/>
    <w:rsid w:val="00C67DA0"/>
    <w:rsid w:val="00CA07B2"/>
    <w:rsid w:val="00CC452B"/>
    <w:rsid w:val="00CF3A4A"/>
    <w:rsid w:val="00D461CD"/>
    <w:rsid w:val="00D750D0"/>
    <w:rsid w:val="00DE6A7F"/>
    <w:rsid w:val="00E04DFE"/>
    <w:rsid w:val="00E1040A"/>
    <w:rsid w:val="00E1153B"/>
    <w:rsid w:val="00F22188"/>
    <w:rsid w:val="00F37C15"/>
    <w:rsid w:val="00F85EE8"/>
    <w:rsid w:val="00FA313D"/>
    <w:rsid w:val="00FB3641"/>
    <w:rsid w:val="00FC0DBC"/>
    <w:rsid w:val="00FD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24EBC12"/>
  <w15:docId w15:val="{F0F2844E-D593-42D6-AA8D-8CC6B8FC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D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pt-BR"/>
    </w:rPr>
  </w:style>
  <w:style w:type="paragraph" w:styleId="Ttulo1">
    <w:name w:val="heading 1"/>
    <w:basedOn w:val="Normal"/>
    <w:next w:val="Normal"/>
    <w:link w:val="Ttulo1Char"/>
    <w:qFormat/>
    <w:rsid w:val="00E04DFE"/>
    <w:pPr>
      <w:keepNext/>
      <w:jc w:val="both"/>
      <w:outlineLvl w:val="0"/>
    </w:pPr>
    <w:rPr>
      <w:sz w:val="24"/>
      <w:lang w:val="pt-BR"/>
    </w:rPr>
  </w:style>
  <w:style w:type="paragraph" w:styleId="Ttulo8">
    <w:name w:val="heading 8"/>
    <w:basedOn w:val="Normal"/>
    <w:next w:val="Normal"/>
    <w:link w:val="Ttulo8Char"/>
    <w:qFormat/>
    <w:rsid w:val="00E04DFE"/>
    <w:pPr>
      <w:keepNext/>
      <w:jc w:val="center"/>
      <w:outlineLvl w:val="7"/>
    </w:pPr>
    <w:rPr>
      <w:rFonts w:ascii="Arial" w:hAnsi="Arial" w:cs="Arial"/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74D2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74D2"/>
  </w:style>
  <w:style w:type="paragraph" w:styleId="Rodap">
    <w:name w:val="footer"/>
    <w:basedOn w:val="Normal"/>
    <w:link w:val="RodapChar"/>
    <w:uiPriority w:val="99"/>
    <w:unhideWhenUsed/>
    <w:rsid w:val="003674D2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3674D2"/>
  </w:style>
  <w:style w:type="character" w:customStyle="1" w:styleId="Ttulo1Char">
    <w:name w:val="Título 1 Char"/>
    <w:basedOn w:val="Fontepargpadro"/>
    <w:link w:val="Ttulo1"/>
    <w:rsid w:val="00E04DF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E04DFE"/>
    <w:rPr>
      <w:rFonts w:ascii="Arial" w:eastAsia="Times New Roman" w:hAnsi="Arial" w:cs="Arial"/>
      <w:sz w:val="24"/>
      <w:szCs w:val="20"/>
      <w:lang w:eastAsia="pt-BR"/>
    </w:rPr>
  </w:style>
  <w:style w:type="paragraph" w:customStyle="1" w:styleId="TextosemFormatao1">
    <w:name w:val="Texto sem Formatação1"/>
    <w:basedOn w:val="Normal"/>
    <w:rsid w:val="00E04DFE"/>
    <w:rPr>
      <w:rFonts w:ascii="Courier New" w:hAnsi="Courier New"/>
    </w:rPr>
  </w:style>
  <w:style w:type="paragraph" w:styleId="Recuodecorpodetexto">
    <w:name w:val="Body Text Indent"/>
    <w:basedOn w:val="Normal"/>
    <w:link w:val="RecuodecorpodetextoChar"/>
    <w:semiHidden/>
    <w:rsid w:val="00E04DFE"/>
    <w:pPr>
      <w:widowControl/>
      <w:ind w:firstLine="720"/>
      <w:jc w:val="both"/>
    </w:pPr>
    <w:rPr>
      <w:sz w:val="24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04DF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semiHidden/>
    <w:rsid w:val="00E04DFE"/>
    <w:rPr>
      <w:color w:val="0000FF"/>
      <w:u w:val="single"/>
    </w:rPr>
  </w:style>
  <w:style w:type="paragraph" w:customStyle="1" w:styleId="Corpodetexto21">
    <w:name w:val="Corpo de texto 21"/>
    <w:basedOn w:val="Normal"/>
    <w:rsid w:val="00E04DFE"/>
    <w:pPr>
      <w:spacing w:line="480" w:lineRule="auto"/>
      <w:jc w:val="both"/>
    </w:pPr>
    <w:rPr>
      <w:rFonts w:ascii="Arial" w:hAnsi="Arial"/>
      <w:sz w:val="2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E247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E2473"/>
    <w:rPr>
      <w:rFonts w:ascii="Times New Roman" w:eastAsia="Times New Roman" w:hAnsi="Times New Roman" w:cs="Times New Roman"/>
      <w:sz w:val="20"/>
      <w:szCs w:val="20"/>
      <w:lang w:val="en-AU" w:eastAsia="pt-BR"/>
    </w:rPr>
  </w:style>
  <w:style w:type="table" w:styleId="Tabelacomgrade">
    <w:name w:val="Table Grid"/>
    <w:basedOn w:val="Tabelanormal"/>
    <w:uiPriority w:val="59"/>
    <w:rsid w:val="00CA0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CA07B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CA07B2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07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07B2"/>
    <w:rPr>
      <w:rFonts w:ascii="Tahoma" w:eastAsia="Times New Roman" w:hAnsi="Tahoma" w:cs="Tahoma"/>
      <w:sz w:val="16"/>
      <w:szCs w:val="16"/>
      <w:lang w:val="en-AU" w:eastAsia="pt-BR"/>
    </w:rPr>
  </w:style>
  <w:style w:type="character" w:customStyle="1" w:styleId="Estilo1">
    <w:name w:val="Estilo1"/>
    <w:basedOn w:val="Forte"/>
    <w:uiPriority w:val="1"/>
    <w:rsid w:val="00CA07B2"/>
    <w:rPr>
      <w:rFonts w:ascii="Wide Latin" w:hAnsi="Wide Latin"/>
      <w:b/>
      <w:bCs/>
      <w:sz w:val="20"/>
    </w:rPr>
  </w:style>
  <w:style w:type="character" w:customStyle="1" w:styleId="Estilo2">
    <w:name w:val="Estilo2"/>
    <w:basedOn w:val="Fontepargpadro"/>
    <w:uiPriority w:val="1"/>
    <w:rsid w:val="00CA07B2"/>
    <w:rPr>
      <w:rFonts w:ascii="Arial" w:hAnsi="Arial"/>
      <w:sz w:val="20"/>
    </w:rPr>
  </w:style>
  <w:style w:type="character" w:customStyle="1" w:styleId="Estilo3">
    <w:name w:val="Estilo3"/>
    <w:basedOn w:val="Fontepargpadro"/>
    <w:uiPriority w:val="1"/>
    <w:rsid w:val="00CA07B2"/>
    <w:rPr>
      <w:b/>
    </w:rPr>
  </w:style>
  <w:style w:type="character" w:styleId="Forte">
    <w:name w:val="Strong"/>
    <w:basedOn w:val="Fontepargpadro"/>
    <w:uiPriority w:val="22"/>
    <w:qFormat/>
    <w:rsid w:val="00CA07B2"/>
    <w:rPr>
      <w:b/>
      <w:bCs/>
    </w:rPr>
  </w:style>
  <w:style w:type="character" w:customStyle="1" w:styleId="Estilo4">
    <w:name w:val="Estilo4"/>
    <w:basedOn w:val="Fontepargpadro"/>
    <w:uiPriority w:val="1"/>
    <w:rsid w:val="00CA07B2"/>
    <w:rPr>
      <w:b/>
    </w:rPr>
  </w:style>
  <w:style w:type="character" w:customStyle="1" w:styleId="Estilo5">
    <w:name w:val="Estilo5"/>
    <w:basedOn w:val="Fontepargpadro"/>
    <w:uiPriority w:val="1"/>
    <w:rsid w:val="00CA07B2"/>
    <w:rPr>
      <w:b/>
    </w:rPr>
  </w:style>
  <w:style w:type="character" w:customStyle="1" w:styleId="Estilo6">
    <w:name w:val="Estilo6"/>
    <w:basedOn w:val="Fontepargpadro"/>
    <w:uiPriority w:val="1"/>
    <w:rsid w:val="00CA07B2"/>
    <w:rPr>
      <w:rFonts w:ascii="Arial" w:hAnsi="Arial"/>
      <w:b/>
      <w:sz w:val="20"/>
    </w:rPr>
  </w:style>
  <w:style w:type="character" w:customStyle="1" w:styleId="Estilo7">
    <w:name w:val="Estilo7"/>
    <w:basedOn w:val="Fontepargpadro"/>
    <w:uiPriority w:val="1"/>
    <w:rsid w:val="00CA07B2"/>
    <w:rPr>
      <w:rFonts w:ascii="Arial" w:hAnsi="Arial"/>
      <w:b/>
      <w:sz w:val="20"/>
    </w:rPr>
  </w:style>
  <w:style w:type="character" w:customStyle="1" w:styleId="Estilo8">
    <w:name w:val="Estilo8"/>
    <w:basedOn w:val="Forte"/>
    <w:uiPriority w:val="1"/>
    <w:rsid w:val="00CA07B2"/>
    <w:rPr>
      <w:b/>
      <w:bCs/>
    </w:rPr>
  </w:style>
  <w:style w:type="character" w:customStyle="1" w:styleId="Estilo9">
    <w:name w:val="Estilo9"/>
    <w:basedOn w:val="Fontepargpadro"/>
    <w:uiPriority w:val="1"/>
    <w:rsid w:val="00274A3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control" Target="activeX/activeX14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3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aria\AppData\Roaming\Microsoft\Modelos\CABE&#199;ALHO%20PG%20FISFAR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DA91A-3E4F-4E67-9459-8D377587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CABEÇALHO PG FISFAR</Template>
  <TotalTime>5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Mestrado em Inovação Tecnológica</cp:lastModifiedBy>
  <cp:revision>2</cp:revision>
  <cp:lastPrinted>2016-07-08T14:46:00Z</cp:lastPrinted>
  <dcterms:created xsi:type="dcterms:W3CDTF">2026-07-30T15:24:00Z</dcterms:created>
  <dcterms:modified xsi:type="dcterms:W3CDTF">2026-07-30T15:24:00Z</dcterms:modified>
</cp:coreProperties>
</file>